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880B" w14:textId="77777777" w:rsidR="00285410" w:rsidRPr="00E83C00" w:rsidRDefault="003C3911" w:rsidP="0000742B">
      <w:pPr>
        <w:pStyle w:val="Heading1"/>
        <w:jc w:val="left"/>
      </w:pPr>
      <w:r w:rsidRPr="00E83C00">
        <w:t>Abstract Format Template</w:t>
      </w:r>
    </w:p>
    <w:p w14:paraId="53ADE7D6" w14:textId="77777777" w:rsidR="00285410" w:rsidRPr="00404C20" w:rsidRDefault="00285410">
      <w:pPr>
        <w:pStyle w:val="SIO22008Authors"/>
        <w:rPr>
          <w:b/>
          <w:bCs/>
        </w:rPr>
      </w:pPr>
      <w:r w:rsidRPr="00404C20">
        <w:rPr>
          <w:b/>
          <w:bCs/>
        </w:rPr>
        <w:t>Author1</w:t>
      </w:r>
      <w:r w:rsidR="003C3911" w:rsidRPr="00404C20">
        <w:rPr>
          <w:b/>
          <w:bCs/>
          <w:vertAlign w:val="superscript"/>
        </w:rPr>
        <w:t>1</w:t>
      </w:r>
      <w:r w:rsidRPr="00404C20">
        <w:rPr>
          <w:b/>
          <w:bCs/>
        </w:rPr>
        <w:t>, Author2</w:t>
      </w:r>
      <w:r w:rsidR="003C3911" w:rsidRPr="00404C20">
        <w:rPr>
          <w:b/>
          <w:bCs/>
          <w:vertAlign w:val="superscript"/>
        </w:rPr>
        <w:t>2</w:t>
      </w:r>
    </w:p>
    <w:p w14:paraId="51A3CE6A" w14:textId="77777777" w:rsidR="00285410" w:rsidRDefault="00285410">
      <w:pPr>
        <w:pStyle w:val="SIO22008Authors"/>
      </w:pPr>
    </w:p>
    <w:p w14:paraId="143291E6" w14:textId="77777777" w:rsidR="00285410" w:rsidRPr="00404C20" w:rsidRDefault="003C3911" w:rsidP="00717672">
      <w:pPr>
        <w:pStyle w:val="SIO22008Authors"/>
        <w:rPr>
          <w:sz w:val="20"/>
          <w:szCs w:val="15"/>
        </w:rPr>
      </w:pPr>
      <w:r w:rsidRPr="00404C20">
        <w:rPr>
          <w:sz w:val="20"/>
          <w:szCs w:val="15"/>
          <w:vertAlign w:val="superscript"/>
        </w:rPr>
        <w:t>1</w:t>
      </w:r>
      <w:r w:rsidR="00285410" w:rsidRPr="00404C20">
        <w:rPr>
          <w:sz w:val="20"/>
          <w:szCs w:val="15"/>
        </w:rPr>
        <w:t>Affiliation</w:t>
      </w:r>
      <w:r w:rsidR="00340DBA">
        <w:rPr>
          <w:sz w:val="20"/>
          <w:szCs w:val="15"/>
        </w:rPr>
        <w:t xml:space="preserve"> </w:t>
      </w:r>
      <w:r w:rsidR="00285410" w:rsidRPr="00404C20">
        <w:rPr>
          <w:sz w:val="20"/>
          <w:szCs w:val="15"/>
        </w:rPr>
        <w:t>1</w:t>
      </w:r>
      <w:r w:rsidRPr="00404C20">
        <w:rPr>
          <w:sz w:val="20"/>
          <w:szCs w:val="15"/>
        </w:rPr>
        <w:t xml:space="preserve">, </w:t>
      </w:r>
      <w:r w:rsidR="00717672">
        <w:rPr>
          <w:sz w:val="20"/>
          <w:szCs w:val="15"/>
        </w:rPr>
        <w:t>email</w:t>
      </w:r>
      <w:r w:rsidR="00340DBA">
        <w:rPr>
          <w:sz w:val="20"/>
          <w:szCs w:val="15"/>
        </w:rPr>
        <w:t xml:space="preserve">. </w:t>
      </w:r>
    </w:p>
    <w:p w14:paraId="7313F2C7" w14:textId="77777777" w:rsidR="00285410" w:rsidRPr="00404C20" w:rsidRDefault="003C3911" w:rsidP="003C3911">
      <w:pPr>
        <w:pStyle w:val="SIO22008Authors"/>
        <w:rPr>
          <w:sz w:val="20"/>
          <w:szCs w:val="15"/>
        </w:rPr>
      </w:pPr>
      <w:r w:rsidRPr="00404C20">
        <w:rPr>
          <w:sz w:val="20"/>
          <w:szCs w:val="15"/>
          <w:vertAlign w:val="superscript"/>
        </w:rPr>
        <w:t>2</w:t>
      </w:r>
      <w:r w:rsidR="00285410" w:rsidRPr="00404C20">
        <w:rPr>
          <w:sz w:val="20"/>
          <w:szCs w:val="15"/>
        </w:rPr>
        <w:t>Affiliation 2</w:t>
      </w:r>
    </w:p>
    <w:p w14:paraId="5F55AE68" w14:textId="77777777" w:rsidR="004B3748" w:rsidRPr="00325832" w:rsidRDefault="00340DBA" w:rsidP="00340DBA">
      <w:pPr>
        <w:pStyle w:val="SIO22008Authors"/>
        <w:rPr>
          <w:color w:val="FF0000"/>
          <w:sz w:val="20"/>
        </w:rPr>
      </w:pPr>
      <w:r w:rsidRPr="00325832">
        <w:rPr>
          <w:color w:val="FF0000"/>
          <w:sz w:val="20"/>
        </w:rPr>
        <w:t>Please note that author1 is supposed to be the presenter</w:t>
      </w:r>
      <w:r w:rsidR="00991841" w:rsidRPr="00325832">
        <w:rPr>
          <w:color w:val="FF0000"/>
          <w:sz w:val="20"/>
        </w:rPr>
        <w:t xml:space="preserve"> (this line is to be deleted)</w:t>
      </w:r>
    </w:p>
    <w:p w14:paraId="7510BE32" w14:textId="77777777" w:rsidR="004B3748" w:rsidRDefault="004B3748" w:rsidP="00340DBA">
      <w:pPr>
        <w:pStyle w:val="SIO22008SECTION"/>
        <w:numPr>
          <w:ilvl w:val="0"/>
          <w:numId w:val="0"/>
        </w:numPr>
        <w:jc w:val="left"/>
      </w:pPr>
    </w:p>
    <w:p w14:paraId="1E5D6C04" w14:textId="77777777" w:rsidR="004051AC" w:rsidRDefault="004051AC" w:rsidP="004D1B5B">
      <w:pPr>
        <w:pStyle w:val="SIO22008MainText"/>
        <w:ind w:firstLine="0"/>
        <w:rPr>
          <w:sz w:val="22"/>
          <w:szCs w:val="22"/>
        </w:rPr>
      </w:pPr>
      <w:r>
        <w:rPr>
          <w:sz w:val="22"/>
          <w:szCs w:val="22"/>
        </w:rPr>
        <w:t>Instructions:</w:t>
      </w:r>
    </w:p>
    <w:p w14:paraId="0105A5DB" w14:textId="77777777" w:rsidR="004D1B5B" w:rsidRPr="003A3726" w:rsidRDefault="003C3911" w:rsidP="004D1B5B">
      <w:pPr>
        <w:pStyle w:val="SIO22008MainText"/>
        <w:ind w:firstLine="0"/>
        <w:rPr>
          <w:sz w:val="22"/>
          <w:szCs w:val="22"/>
        </w:rPr>
      </w:pPr>
      <w:r w:rsidRPr="003A3726">
        <w:rPr>
          <w:sz w:val="22"/>
          <w:szCs w:val="22"/>
        </w:rPr>
        <w:t xml:space="preserve">This template </w:t>
      </w:r>
      <w:r w:rsidR="002870FF" w:rsidRPr="003A3726">
        <w:rPr>
          <w:sz w:val="22"/>
          <w:szCs w:val="22"/>
        </w:rPr>
        <w:t>provides</w:t>
      </w:r>
      <w:r w:rsidRPr="003A3726">
        <w:rPr>
          <w:sz w:val="22"/>
          <w:szCs w:val="22"/>
        </w:rPr>
        <w:t xml:space="preserve"> an example of the layout and style required for the preparation of two-page-extended abstract that will be collected in</w:t>
      </w:r>
      <w:r w:rsidR="004D1B5B" w:rsidRPr="003A3726">
        <w:rPr>
          <w:sz w:val="22"/>
          <w:szCs w:val="22"/>
        </w:rPr>
        <w:t xml:space="preserve"> the</w:t>
      </w:r>
      <w:r w:rsidRPr="003A3726">
        <w:rPr>
          <w:sz w:val="22"/>
          <w:szCs w:val="22"/>
        </w:rPr>
        <w:t xml:space="preserve"> Book of the Abstracts of the </w:t>
      </w:r>
      <w:r w:rsidR="00973621" w:rsidRPr="009026C4">
        <w:rPr>
          <w:b/>
          <w:bCs/>
          <w:sz w:val="22"/>
          <w:szCs w:val="22"/>
        </w:rPr>
        <w:t>MACCS</w:t>
      </w:r>
      <w:r w:rsidR="009026C4" w:rsidRPr="009026C4">
        <w:rPr>
          <w:b/>
          <w:bCs/>
          <w:sz w:val="22"/>
          <w:szCs w:val="22"/>
        </w:rPr>
        <w:t>3</w:t>
      </w:r>
      <w:r w:rsidRPr="003A3726">
        <w:rPr>
          <w:sz w:val="22"/>
          <w:szCs w:val="22"/>
        </w:rPr>
        <w:t xml:space="preserve"> </w:t>
      </w:r>
      <w:r w:rsidR="00F2129F">
        <w:rPr>
          <w:sz w:val="22"/>
          <w:szCs w:val="22"/>
        </w:rPr>
        <w:t>workshop</w:t>
      </w:r>
      <w:r w:rsidR="004D1B5B" w:rsidRPr="003A3726">
        <w:rPr>
          <w:sz w:val="22"/>
          <w:szCs w:val="22"/>
        </w:rPr>
        <w:t xml:space="preserve">. Please use this template and type your text and graphics directly into this file. This is the </w:t>
      </w:r>
      <w:r w:rsidR="004D400E" w:rsidRPr="003A3726">
        <w:rPr>
          <w:sz w:val="22"/>
          <w:szCs w:val="22"/>
        </w:rPr>
        <w:t>easiest</w:t>
      </w:r>
      <w:r w:rsidR="004D1B5B" w:rsidRPr="003A3726">
        <w:rPr>
          <w:sz w:val="22"/>
          <w:szCs w:val="22"/>
        </w:rPr>
        <w:t xml:space="preserve"> and simplest way to ensure compliance with the template and allow the proceedings editor to combine documents without introducing formatting or typographical errors. Read carefully your extended abstract before submitting</w:t>
      </w:r>
      <w:r w:rsidR="00717672">
        <w:rPr>
          <w:sz w:val="22"/>
          <w:szCs w:val="22"/>
        </w:rPr>
        <w:t>,</w:t>
      </w:r>
      <w:r w:rsidR="004D1B5B" w:rsidRPr="003A3726">
        <w:rPr>
          <w:sz w:val="22"/>
          <w:szCs w:val="22"/>
        </w:rPr>
        <w:t xml:space="preserve"> since it will appear in exactly the same form in the published Book.</w:t>
      </w:r>
      <w:r w:rsidRPr="003A3726">
        <w:rPr>
          <w:sz w:val="22"/>
          <w:szCs w:val="22"/>
        </w:rPr>
        <w:t xml:space="preserve"> </w:t>
      </w:r>
    </w:p>
    <w:p w14:paraId="50B87236" w14:textId="77777777" w:rsidR="004D400E" w:rsidRPr="003A3726" w:rsidRDefault="004D400E" w:rsidP="004D1B5B">
      <w:pPr>
        <w:pStyle w:val="SIO22008MainText"/>
        <w:ind w:firstLine="0"/>
        <w:rPr>
          <w:sz w:val="22"/>
          <w:szCs w:val="22"/>
        </w:rPr>
      </w:pPr>
    </w:p>
    <w:p w14:paraId="4F026F8A" w14:textId="77777777" w:rsidR="004D400E" w:rsidRPr="003A3726" w:rsidRDefault="004D400E" w:rsidP="004D1B5B">
      <w:pPr>
        <w:pStyle w:val="SIO22008MainText"/>
        <w:ind w:firstLine="0"/>
        <w:rPr>
          <w:sz w:val="22"/>
          <w:szCs w:val="22"/>
        </w:rPr>
      </w:pPr>
      <w:r w:rsidRPr="003A3726">
        <w:rPr>
          <w:sz w:val="22"/>
          <w:szCs w:val="22"/>
        </w:rPr>
        <w:t xml:space="preserve">When you have completed your Extended Abstract, save it by indicating the Author1 surname (e.g. </w:t>
      </w:r>
      <w:r w:rsidR="00973621">
        <w:rPr>
          <w:sz w:val="22"/>
          <w:szCs w:val="22"/>
        </w:rPr>
        <w:t>MACCS</w:t>
      </w:r>
      <w:r w:rsidR="000B755F">
        <w:rPr>
          <w:sz w:val="22"/>
          <w:szCs w:val="22"/>
        </w:rPr>
        <w:t>3</w:t>
      </w:r>
      <w:r w:rsidRPr="003A3726">
        <w:rPr>
          <w:sz w:val="22"/>
          <w:szCs w:val="22"/>
        </w:rPr>
        <w:t xml:space="preserve">_Abstract_Author1). Documents must be submitted in </w:t>
      </w:r>
      <w:r w:rsidR="003118B9">
        <w:rPr>
          <w:sz w:val="22"/>
          <w:szCs w:val="22"/>
        </w:rPr>
        <w:t xml:space="preserve">both </w:t>
      </w:r>
      <w:r w:rsidRPr="003A3726">
        <w:rPr>
          <w:sz w:val="22"/>
          <w:szCs w:val="22"/>
        </w:rPr>
        <w:t xml:space="preserve">Word </w:t>
      </w:r>
      <w:r w:rsidR="003118B9">
        <w:rPr>
          <w:sz w:val="22"/>
          <w:szCs w:val="22"/>
        </w:rPr>
        <w:t xml:space="preserve">and </w:t>
      </w:r>
      <w:r w:rsidRPr="003A3726">
        <w:rPr>
          <w:sz w:val="22"/>
          <w:szCs w:val="22"/>
        </w:rPr>
        <w:t>PDF format.</w:t>
      </w:r>
    </w:p>
    <w:p w14:paraId="2B7DD1FB" w14:textId="77777777" w:rsidR="004B3748" w:rsidRDefault="004B3748" w:rsidP="002D318B">
      <w:pPr>
        <w:pStyle w:val="SIO22008MainText"/>
        <w:ind w:firstLine="0"/>
        <w:rPr>
          <w:sz w:val="22"/>
          <w:szCs w:val="22"/>
        </w:rPr>
      </w:pPr>
    </w:p>
    <w:p w14:paraId="14ED63A7" w14:textId="77777777" w:rsidR="00404C20" w:rsidRPr="003A3726" w:rsidRDefault="00404C20" w:rsidP="00404C20">
      <w:pPr>
        <w:pStyle w:val="SIO22008MainText"/>
        <w:ind w:firstLine="0"/>
        <w:rPr>
          <w:sz w:val="22"/>
          <w:szCs w:val="22"/>
        </w:rPr>
      </w:pPr>
      <w:r w:rsidRPr="003A3726">
        <w:rPr>
          <w:sz w:val="22"/>
          <w:szCs w:val="22"/>
        </w:rPr>
        <w:t>You must include a title (Times New Roman Font 16 point bold), authors’ name (Times New Roman Font 12 point bold) and affiliations (Times New Roman Font 10 point regular)</w:t>
      </w:r>
      <w:r w:rsidR="00717672">
        <w:rPr>
          <w:sz w:val="22"/>
          <w:szCs w:val="22"/>
        </w:rPr>
        <w:t xml:space="preserve"> with the indication of the email address of the first Author</w:t>
      </w:r>
      <w:r w:rsidRPr="003A3726">
        <w:rPr>
          <w:sz w:val="22"/>
          <w:szCs w:val="22"/>
        </w:rPr>
        <w:t xml:space="preserve">. The first letter of each word in the title should be capitalized with the rest in lower case. </w:t>
      </w:r>
    </w:p>
    <w:p w14:paraId="7214AC7F" w14:textId="77777777" w:rsidR="00404C20" w:rsidRPr="003A3726" w:rsidRDefault="00404C20" w:rsidP="00404C20">
      <w:pPr>
        <w:pStyle w:val="SIO22008MainText"/>
        <w:ind w:firstLine="0"/>
        <w:rPr>
          <w:sz w:val="22"/>
          <w:szCs w:val="22"/>
        </w:rPr>
      </w:pPr>
    </w:p>
    <w:p w14:paraId="1E2A7222" w14:textId="77777777" w:rsidR="000B04D8" w:rsidRDefault="000B04D8" w:rsidP="000B04D8">
      <w:pPr>
        <w:pStyle w:val="SIO22008MainText"/>
        <w:ind w:firstLine="0"/>
        <w:rPr>
          <w:sz w:val="22"/>
          <w:szCs w:val="22"/>
        </w:rPr>
      </w:pPr>
      <w:r>
        <w:rPr>
          <w:sz w:val="22"/>
          <w:szCs w:val="22"/>
        </w:rPr>
        <w:t>Equations should be placed flush-left with the text margin and preceded and followed by a line of white space. An equation number should be provided in rounded brackets, flush right, and level with the last line of the equation as in the following example.</w:t>
      </w:r>
    </w:p>
    <w:p w14:paraId="5D694EB4" w14:textId="77777777" w:rsidR="000B04D8" w:rsidRDefault="000B04D8" w:rsidP="000B04D8">
      <w:pPr>
        <w:pStyle w:val="SIO22008MainText"/>
        <w:ind w:firstLine="0"/>
        <w:rPr>
          <w:sz w:val="22"/>
          <w:szCs w:val="22"/>
        </w:rPr>
      </w:pPr>
    </w:p>
    <w:p w14:paraId="2BFD2CC1" w14:textId="77777777" w:rsidR="000B04D8" w:rsidRDefault="009F3475" w:rsidP="000B04D8">
      <w:pPr>
        <w:pStyle w:val="SIO22008Equation"/>
      </w:pPr>
      <w:r>
        <w:rPr>
          <w:noProof/>
          <w:position w:val="-24"/>
        </w:rPr>
      </w:r>
      <w:r w:rsidR="009F3475">
        <w:rPr>
          <w:noProof/>
          <w:position w:val="-24"/>
        </w:rPr>
        <w:object w:dxaOrig="36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05pt;height:33.4pt" o:ole="" fillcolor="window">
            <v:imagedata r:id="rId10" o:title=""/>
          </v:shape>
          <o:OLEObject Type="Embed" ProgID="Equation.3" ShapeID="_x0000_i1025" DrawAspect="Content" ObjectID="_1833973377" r:id="rId11"/>
        </w:object>
      </w:r>
      <w:r w:rsidR="000B04D8">
        <w:tab/>
      </w:r>
      <w:r w:rsidR="000B04D8">
        <w:tab/>
        <w:t>(1)</w:t>
      </w:r>
    </w:p>
    <w:p w14:paraId="2AAAA807" w14:textId="77777777" w:rsidR="003A3726" w:rsidRPr="003A3726" w:rsidRDefault="003A3726" w:rsidP="00404C20">
      <w:pPr>
        <w:pStyle w:val="SIO22008MainText"/>
        <w:ind w:firstLine="0"/>
        <w:rPr>
          <w:sz w:val="22"/>
          <w:szCs w:val="22"/>
        </w:rPr>
      </w:pPr>
    </w:p>
    <w:p w14:paraId="6FFCEC0E" w14:textId="77777777" w:rsidR="000B04D8" w:rsidRDefault="003A3726" w:rsidP="00404C20">
      <w:pPr>
        <w:pStyle w:val="SIO22008MainText"/>
        <w:ind w:firstLine="0"/>
        <w:rPr>
          <w:sz w:val="22"/>
          <w:szCs w:val="22"/>
        </w:rPr>
      </w:pPr>
      <w:r w:rsidRPr="003A3726">
        <w:rPr>
          <w:sz w:val="22"/>
          <w:szCs w:val="22"/>
        </w:rPr>
        <w:t xml:space="preserve">Figures should be embedded at the appropriate point of the text. Please pay attention that </w:t>
      </w:r>
      <w:r>
        <w:rPr>
          <w:sz w:val="22"/>
          <w:szCs w:val="22"/>
        </w:rPr>
        <w:t>the</w:t>
      </w:r>
      <w:r w:rsidRPr="003A3726">
        <w:rPr>
          <w:sz w:val="22"/>
          <w:szCs w:val="22"/>
        </w:rPr>
        <w:t xml:space="preserve"> figures have a sufficient resolution. Each Figure should have a figure number (in bold) and a caption in Times New Roman Font 1</w:t>
      </w:r>
      <w:r>
        <w:rPr>
          <w:sz w:val="22"/>
          <w:szCs w:val="22"/>
        </w:rPr>
        <w:t>0-</w:t>
      </w:r>
      <w:r w:rsidRPr="003A3726">
        <w:rPr>
          <w:sz w:val="22"/>
          <w:szCs w:val="22"/>
        </w:rPr>
        <w:t xml:space="preserve">point </w:t>
      </w:r>
      <w:r>
        <w:rPr>
          <w:sz w:val="22"/>
          <w:szCs w:val="22"/>
        </w:rPr>
        <w:t xml:space="preserve">font as in the example </w:t>
      </w:r>
      <w:r w:rsidR="000B04D8">
        <w:rPr>
          <w:sz w:val="22"/>
          <w:szCs w:val="22"/>
        </w:rPr>
        <w:t>provided in the following page</w:t>
      </w:r>
      <w:r>
        <w:rPr>
          <w:sz w:val="22"/>
          <w:szCs w:val="22"/>
        </w:rPr>
        <w:t xml:space="preserve">. </w:t>
      </w:r>
    </w:p>
    <w:p w14:paraId="54F8DB48" w14:textId="77777777" w:rsidR="000B04D8" w:rsidRDefault="000B04D8" w:rsidP="000B04D8">
      <w:pPr>
        <w:pStyle w:val="SIO22008MainText"/>
        <w:ind w:firstLine="0"/>
        <w:rPr>
          <w:sz w:val="22"/>
          <w:szCs w:val="22"/>
        </w:rPr>
      </w:pPr>
      <w:r>
        <w:rPr>
          <w:sz w:val="22"/>
          <w:szCs w:val="22"/>
        </w:rPr>
        <w:t>Tables should follow the same guidelines as Figures except that Tables should be numbered sequentially independently from Figures.</w:t>
      </w:r>
    </w:p>
    <w:p w14:paraId="6A013F48" w14:textId="77777777" w:rsidR="000B04D8" w:rsidRDefault="000B04D8" w:rsidP="00404C20">
      <w:pPr>
        <w:pStyle w:val="SIO22008MainText"/>
        <w:ind w:firstLine="0"/>
        <w:rPr>
          <w:sz w:val="22"/>
          <w:szCs w:val="22"/>
        </w:rPr>
      </w:pPr>
    </w:p>
    <w:p w14:paraId="4CE59D19" w14:textId="77777777" w:rsidR="000B04D8" w:rsidRDefault="000B04D8" w:rsidP="000B04D8">
      <w:pPr>
        <w:pStyle w:val="SIO22008MainText"/>
        <w:ind w:firstLine="0"/>
        <w:jc w:val="center"/>
        <w:rPr>
          <w:sz w:val="22"/>
          <w:szCs w:val="22"/>
        </w:rPr>
      </w:pPr>
    </w:p>
    <w:p w14:paraId="1FC8B029" w14:textId="77777777" w:rsidR="000B04D8" w:rsidRDefault="002E0B90" w:rsidP="00C552BE">
      <w:pPr>
        <w:pStyle w:val="SIO22008MainText"/>
        <w:keepNext/>
        <w:ind w:firstLine="0"/>
        <w:jc w:val="center"/>
      </w:pPr>
      <w:r w:rsidRPr="004414E1">
        <w:rPr>
          <w:noProof/>
          <w:sz w:val="22"/>
          <w:szCs w:val="22"/>
        </w:rPr>
        <w:lastRenderedPageBreak/>
        <w:drawing>
          <wp:inline distT="0" distB="0" distL="0" distR="0" wp14:anchorId="37ADB04A" wp14:editId="1D50E72B">
            <wp:extent cx="3530600" cy="2794000"/>
            <wp:effectExtent l="0" t="0" r="0" b="0"/>
            <wp:docPr id="2" name="Immagin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AD3D5" w14:textId="77777777" w:rsidR="000B04D8" w:rsidRPr="000B04D8" w:rsidRDefault="000B04D8" w:rsidP="000B04D8">
      <w:pPr>
        <w:pStyle w:val="Caption"/>
        <w:jc w:val="center"/>
        <w:rPr>
          <w:b w:val="0"/>
          <w:bCs w:val="0"/>
          <w:sz w:val="22"/>
          <w:szCs w:val="22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– </w:t>
      </w:r>
      <w:r>
        <w:rPr>
          <w:b w:val="0"/>
          <w:bCs w:val="0"/>
        </w:rPr>
        <w:t>Please provide a brief caption in Times New Roman Font 10-point</w:t>
      </w:r>
    </w:p>
    <w:p w14:paraId="2D3D8266" w14:textId="77777777" w:rsidR="00A4004C" w:rsidRDefault="00A4004C" w:rsidP="00404C20">
      <w:pPr>
        <w:pStyle w:val="SIO22008MainText"/>
        <w:ind w:firstLine="0"/>
        <w:rPr>
          <w:sz w:val="22"/>
          <w:szCs w:val="22"/>
        </w:rPr>
      </w:pPr>
    </w:p>
    <w:p w14:paraId="2BC04BD0" w14:textId="77777777" w:rsidR="002E01FE" w:rsidRDefault="002E01FE" w:rsidP="00404C20">
      <w:pPr>
        <w:pStyle w:val="SIO22008MainText"/>
        <w:ind w:firstLine="0"/>
        <w:rPr>
          <w:sz w:val="22"/>
          <w:szCs w:val="22"/>
        </w:rPr>
      </w:pPr>
    </w:p>
    <w:p w14:paraId="0B292C5A" w14:textId="77777777" w:rsidR="000B04D8" w:rsidRDefault="000B04D8" w:rsidP="00404C20">
      <w:pPr>
        <w:pStyle w:val="SIO22008MainTex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Thank you and good luck in </w:t>
      </w:r>
      <w:r w:rsidR="002E01FE">
        <w:rPr>
          <w:sz w:val="22"/>
          <w:szCs w:val="22"/>
        </w:rPr>
        <w:t>writing your extended abstract!</w:t>
      </w:r>
    </w:p>
    <w:p w14:paraId="45973E9A" w14:textId="77777777" w:rsidR="000B04D8" w:rsidRDefault="000B04D8" w:rsidP="00404C20">
      <w:pPr>
        <w:pStyle w:val="SIO22008MainText"/>
        <w:ind w:firstLine="0"/>
        <w:rPr>
          <w:sz w:val="22"/>
          <w:szCs w:val="22"/>
        </w:rPr>
      </w:pPr>
    </w:p>
    <w:p w14:paraId="564985D7" w14:textId="77777777" w:rsidR="000B04D8" w:rsidRDefault="000B04D8" w:rsidP="00404C20">
      <w:pPr>
        <w:pStyle w:val="SIO22008MainText"/>
        <w:ind w:firstLine="0"/>
        <w:rPr>
          <w:sz w:val="22"/>
          <w:szCs w:val="22"/>
        </w:rPr>
      </w:pPr>
    </w:p>
    <w:p w14:paraId="5DA07886" w14:textId="77777777" w:rsidR="001E23C7" w:rsidRPr="001E23C7" w:rsidRDefault="001E23C7" w:rsidP="00404C20">
      <w:pPr>
        <w:pStyle w:val="SIO22008MainText"/>
        <w:ind w:firstLine="0"/>
        <w:rPr>
          <w:b/>
          <w:bCs/>
        </w:rPr>
      </w:pPr>
      <w:r w:rsidRPr="001E23C7">
        <w:rPr>
          <w:b/>
          <w:bCs/>
        </w:rPr>
        <w:t>REFERENCES</w:t>
      </w:r>
    </w:p>
    <w:p w14:paraId="703C8A56" w14:textId="77777777" w:rsidR="004B3748" w:rsidRDefault="001E23C7" w:rsidP="001E23C7">
      <w:pPr>
        <w:pStyle w:val="SIO22008MainText"/>
        <w:ind w:firstLine="0"/>
      </w:pPr>
      <w:r w:rsidRPr="001E23C7">
        <w:t>References should be listed</w:t>
      </w:r>
      <w:r>
        <w:t xml:space="preserve"> </w:t>
      </w:r>
      <w:r w:rsidRPr="001E23C7">
        <w:t xml:space="preserve">in Times New Roman Font 10-point font </w:t>
      </w:r>
      <w:r>
        <w:t>with the</w:t>
      </w:r>
      <w:r w:rsidRPr="001E23C7">
        <w:t xml:space="preserve"> heading “REFERENCES” in Times New Roman Font 1</w:t>
      </w:r>
      <w:r>
        <w:t>1</w:t>
      </w:r>
      <w:r w:rsidRPr="001E23C7">
        <w:t xml:space="preserve"> point bold in all-capitals</w:t>
      </w:r>
      <w:r>
        <w:t>. They should</w:t>
      </w:r>
      <w:r w:rsidR="002870FF">
        <w:t xml:space="preserve"> be</w:t>
      </w:r>
      <w:r>
        <w:t xml:space="preserve"> prepared according to </w:t>
      </w:r>
      <w:r w:rsidR="00325832">
        <w:t xml:space="preserve">the following </w:t>
      </w:r>
      <w:r>
        <w:t xml:space="preserve">style, providing where possible the DOI. When referring to them in the text, type the corresponding </w:t>
      </w:r>
      <w:r w:rsidR="002870FF">
        <w:t>reference</w:t>
      </w:r>
      <w:r>
        <w:t xml:space="preserve"> number in square brackets as in the following example [1].</w:t>
      </w:r>
    </w:p>
    <w:p w14:paraId="5D940764" w14:textId="77777777" w:rsidR="004B3748" w:rsidRDefault="001E23C7" w:rsidP="00A4004C">
      <w:pPr>
        <w:pStyle w:val="SIO22008MainText"/>
        <w:ind w:firstLine="0"/>
      </w:pPr>
      <w:r>
        <w:t>[1] Author1</w:t>
      </w:r>
      <w:r w:rsidR="00325832">
        <w:t xml:space="preserve"> surname</w:t>
      </w:r>
      <w:r w:rsidR="00C552BE">
        <w:t xml:space="preserve"> </w:t>
      </w:r>
      <w:r w:rsidR="00325832">
        <w:t>Name</w:t>
      </w:r>
      <w:r w:rsidR="00C552BE">
        <w:t>I</w:t>
      </w:r>
      <w:r w:rsidR="00325832">
        <w:t>nitials</w:t>
      </w:r>
      <w:r w:rsidR="00C552BE">
        <w:t>,</w:t>
      </w:r>
      <w:r w:rsidR="00325832">
        <w:t xml:space="preserve"> </w:t>
      </w:r>
      <w:r>
        <w:t>Author2</w:t>
      </w:r>
      <w:r w:rsidR="00325832">
        <w:t xml:space="preserve"> surname Name</w:t>
      </w:r>
      <w:r w:rsidR="00C552BE">
        <w:t>I</w:t>
      </w:r>
      <w:r w:rsidR="00325832">
        <w:t>nitials</w:t>
      </w:r>
      <w:r w:rsidR="00C552BE">
        <w:t>,</w:t>
      </w:r>
      <w:r w:rsidR="00325832">
        <w:t xml:space="preserve"> ……</w:t>
      </w:r>
      <w:r>
        <w:t xml:space="preserve">, </w:t>
      </w:r>
      <w:r w:rsidR="00325832">
        <w:t xml:space="preserve">(Year) </w:t>
      </w:r>
      <w:r>
        <w:t xml:space="preserve">“Title”. </w:t>
      </w:r>
      <w:r w:rsidRPr="001E23C7">
        <w:rPr>
          <w:i/>
          <w:iCs/>
        </w:rPr>
        <w:t>Journal Name</w:t>
      </w:r>
      <w:r>
        <w:t xml:space="preserve">, </w:t>
      </w:r>
      <w:r w:rsidR="00A4004C">
        <w:t>Volume, Pages</w:t>
      </w:r>
      <w:r w:rsidR="00325832">
        <w:t>.</w:t>
      </w:r>
      <w:r w:rsidR="00A4004C">
        <w:t xml:space="preserve"> </w:t>
      </w:r>
      <w:r w:rsidR="00325832">
        <w:t>DOI</w:t>
      </w:r>
    </w:p>
    <w:sectPr w:rsidR="004B3748" w:rsidSect="00340DBA">
      <w:headerReference w:type="default" r:id="rId13"/>
      <w:footerReference w:type="default" r:id="rId14"/>
      <w:type w:val="continuous"/>
      <w:pgSz w:w="11906" w:h="16838" w:code="9"/>
      <w:pgMar w:top="288" w:right="1080" w:bottom="1440" w:left="1080" w:header="1138" w:footer="1181" w:gutter="0"/>
      <w:cols w:space="567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B64CA" w14:textId="77777777" w:rsidR="00027E3D" w:rsidRDefault="00027E3D" w:rsidP="00340DBA">
      <w:r>
        <w:separator/>
      </w:r>
    </w:p>
  </w:endnote>
  <w:endnote w:type="continuationSeparator" w:id="0">
    <w:p w14:paraId="1847933B" w14:textId="77777777" w:rsidR="00027E3D" w:rsidRDefault="00027E3D" w:rsidP="0034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1DFAA" w14:textId="77777777" w:rsidR="00E83C00" w:rsidRDefault="00E83C00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it-IT"/>
      </w:rPr>
      <w:t>2</w:t>
    </w:r>
    <w:r>
      <w:fldChar w:fldCharType="end"/>
    </w:r>
  </w:p>
  <w:p w14:paraId="114E4A9D" w14:textId="77777777" w:rsidR="00E83C00" w:rsidRDefault="00E83C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FCE90" w14:textId="77777777" w:rsidR="00027E3D" w:rsidRDefault="00027E3D" w:rsidP="00340DBA">
      <w:r>
        <w:separator/>
      </w:r>
    </w:p>
  </w:footnote>
  <w:footnote w:type="continuationSeparator" w:id="0">
    <w:p w14:paraId="086FF74E" w14:textId="77777777" w:rsidR="00027E3D" w:rsidRDefault="00027E3D" w:rsidP="00340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118B1" w14:textId="77777777" w:rsidR="00340DBA" w:rsidRPr="00E83C00" w:rsidRDefault="00340DBA" w:rsidP="00340DBA">
    <w:pPr>
      <w:widowControl w:val="0"/>
      <w:spacing w:after="180"/>
      <w:textAlignment w:val="baseline"/>
      <w:rPr>
        <w:i/>
        <w:iCs/>
        <w:color w:val="4C94D8"/>
        <w:sz w:val="22"/>
        <w:szCs w:val="22"/>
        <w:bdr w:val="none" w:sz="0" w:space="0" w:color="auto" w:frame="1"/>
        <w:lang w:val="en-GB" w:eastAsia="en-GB"/>
      </w:rPr>
    </w:pPr>
    <w:r w:rsidRPr="00E83C00">
      <w:rPr>
        <w:i/>
        <w:iCs/>
        <w:caps/>
        <w:color w:val="4C94D8"/>
        <w:kern w:val="36"/>
        <w:sz w:val="22"/>
        <w:szCs w:val="22"/>
        <w:lang w:val="en-GB" w:eastAsia="en-GB"/>
      </w:rPr>
      <w:t>MACCS</w:t>
    </w:r>
    <w:r w:rsidR="004051AC">
      <w:rPr>
        <w:i/>
        <w:iCs/>
        <w:caps/>
        <w:color w:val="4C94D8"/>
        <w:kern w:val="36"/>
        <w:sz w:val="22"/>
        <w:szCs w:val="22"/>
        <w:lang w:val="en-GB" w:eastAsia="en-GB"/>
      </w:rPr>
      <w:t>3</w:t>
    </w:r>
    <w:r w:rsidRPr="00E83C00">
      <w:rPr>
        <w:i/>
        <w:iCs/>
        <w:caps/>
        <w:color w:val="4C94D8"/>
        <w:kern w:val="36"/>
        <w:sz w:val="22"/>
        <w:szCs w:val="22"/>
        <w:lang w:val="en-GB" w:eastAsia="en-GB"/>
      </w:rPr>
      <w:t xml:space="preserve"> </w:t>
    </w:r>
    <w:r w:rsidR="0061156A">
      <w:rPr>
        <w:i/>
        <w:iCs/>
        <w:caps/>
        <w:color w:val="4C94D8"/>
        <w:kern w:val="36"/>
        <w:sz w:val="22"/>
        <w:szCs w:val="22"/>
        <w:lang w:val="en-GB" w:eastAsia="en-GB"/>
      </w:rPr>
      <w:t>–</w:t>
    </w:r>
    <w:r w:rsidRPr="00E83C00">
      <w:rPr>
        <w:i/>
        <w:iCs/>
        <w:caps/>
        <w:color w:val="4C94D8"/>
        <w:kern w:val="36"/>
        <w:sz w:val="22"/>
        <w:szCs w:val="22"/>
        <w:lang w:val="en-GB" w:eastAsia="en-GB"/>
      </w:rPr>
      <w:t xml:space="preserve"> </w:t>
    </w:r>
    <w:r w:rsidR="004051AC">
      <w:rPr>
        <w:i/>
        <w:iCs/>
        <w:color w:val="4C94D8"/>
        <w:sz w:val="22"/>
        <w:szCs w:val="22"/>
        <w:bdr w:val="none" w:sz="0" w:space="0" w:color="auto" w:frame="1"/>
        <w:lang w:val="en-GB" w:eastAsia="en-GB"/>
      </w:rPr>
      <w:t>3</w:t>
    </w:r>
    <w:r w:rsidR="004051AC">
      <w:rPr>
        <w:i/>
        <w:iCs/>
        <w:color w:val="4C94D8"/>
        <w:sz w:val="22"/>
        <w:szCs w:val="22"/>
        <w:bdr w:val="none" w:sz="0" w:space="0" w:color="auto" w:frame="1"/>
        <w:vertAlign w:val="superscript"/>
        <w:lang w:val="en-GB" w:eastAsia="en-GB"/>
      </w:rPr>
      <w:t>r</w:t>
    </w:r>
    <w:r w:rsidR="0061156A" w:rsidRPr="0061156A">
      <w:rPr>
        <w:i/>
        <w:iCs/>
        <w:color w:val="4C94D8"/>
        <w:sz w:val="22"/>
        <w:szCs w:val="22"/>
        <w:bdr w:val="none" w:sz="0" w:space="0" w:color="auto" w:frame="1"/>
        <w:vertAlign w:val="superscript"/>
        <w:lang w:val="en-GB" w:eastAsia="en-GB"/>
      </w:rPr>
      <w:t>d</w:t>
    </w:r>
    <w:r w:rsidR="0061156A">
      <w:rPr>
        <w:i/>
        <w:iCs/>
        <w:color w:val="4C94D8"/>
        <w:sz w:val="22"/>
        <w:szCs w:val="22"/>
        <w:bdr w:val="none" w:sz="0" w:space="0" w:color="auto" w:frame="1"/>
        <w:lang w:val="en-GB" w:eastAsia="en-GB"/>
      </w:rPr>
      <w:t xml:space="preserve"> International W</w:t>
    </w:r>
    <w:r w:rsidRPr="00E83C00">
      <w:rPr>
        <w:i/>
        <w:iCs/>
        <w:color w:val="4C94D8"/>
        <w:sz w:val="22"/>
        <w:szCs w:val="22"/>
        <w:bdr w:val="none" w:sz="0" w:space="0" w:color="auto" w:frame="1"/>
        <w:lang w:val="en-GB" w:eastAsia="en-GB"/>
      </w:rPr>
      <w:t>orkshop on “</w:t>
    </w:r>
    <w:proofErr w:type="spellStart"/>
    <w:r w:rsidRPr="00E83C00">
      <w:rPr>
        <w:i/>
        <w:iCs/>
        <w:color w:val="4C94D8"/>
        <w:sz w:val="22"/>
        <w:szCs w:val="22"/>
        <w:bdr w:val="none" w:sz="0" w:space="0" w:color="auto" w:frame="1"/>
        <w:lang w:val="en-GB" w:eastAsia="en-GB"/>
      </w:rPr>
      <w:t>Modeling</w:t>
    </w:r>
    <w:proofErr w:type="spellEnd"/>
    <w:r w:rsidRPr="00E83C00">
      <w:rPr>
        <w:i/>
        <w:iCs/>
        <w:color w:val="4C94D8"/>
        <w:sz w:val="22"/>
        <w:szCs w:val="22"/>
        <w:bdr w:val="none" w:sz="0" w:space="0" w:color="auto" w:frame="1"/>
        <w:lang w:val="en-GB" w:eastAsia="en-GB"/>
      </w:rPr>
      <w:t xml:space="preserve"> and </w:t>
    </w:r>
    <w:proofErr w:type="spellStart"/>
    <w:r w:rsidRPr="00E83C00">
      <w:rPr>
        <w:i/>
        <w:iCs/>
        <w:color w:val="4C94D8"/>
        <w:sz w:val="22"/>
        <w:szCs w:val="22"/>
        <w:bdr w:val="none" w:sz="0" w:space="0" w:color="auto" w:frame="1"/>
        <w:lang w:val="en-GB" w:eastAsia="en-GB"/>
      </w:rPr>
      <w:t>Characterization</w:t>
    </w:r>
    <w:proofErr w:type="spellEnd"/>
    <w:r w:rsidRPr="00E83C00">
      <w:rPr>
        <w:i/>
        <w:iCs/>
        <w:color w:val="4C94D8"/>
        <w:sz w:val="22"/>
        <w:szCs w:val="22"/>
        <w:bdr w:val="none" w:sz="0" w:space="0" w:color="auto" w:frame="1"/>
        <w:lang w:val="en-GB" w:eastAsia="en-GB"/>
      </w:rPr>
      <w:t xml:space="preserve"> of Complex Systems” </w:t>
    </w:r>
  </w:p>
  <w:p w14:paraId="36CD08B5" w14:textId="77777777" w:rsidR="00340DBA" w:rsidRPr="00E83C00" w:rsidRDefault="00340DBA" w:rsidP="00340DBA">
    <w:pPr>
      <w:widowControl w:val="0"/>
      <w:spacing w:after="180"/>
      <w:textAlignment w:val="baseline"/>
      <w:rPr>
        <w:i/>
        <w:iCs/>
        <w:caps/>
        <w:color w:val="4C94D8"/>
        <w:kern w:val="36"/>
        <w:sz w:val="22"/>
        <w:szCs w:val="22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B2E45"/>
    <w:multiLevelType w:val="singleLevel"/>
    <w:tmpl w:val="2AEC28F2"/>
    <w:lvl w:ilvl="0">
      <w:start w:val="1"/>
      <w:numFmt w:val="decimal"/>
      <w:lvlText w:val="(%1)"/>
      <w:lvlJc w:val="right"/>
      <w:pPr>
        <w:tabs>
          <w:tab w:val="num" w:pos="648"/>
        </w:tabs>
        <w:ind w:left="0" w:firstLine="288"/>
      </w:pPr>
      <w:rPr>
        <w:rFonts w:hint="default"/>
      </w:rPr>
    </w:lvl>
  </w:abstractNum>
  <w:abstractNum w:abstractNumId="1" w15:restartNumberingAfterBreak="0">
    <w:nsid w:val="2C3A6D74"/>
    <w:multiLevelType w:val="multilevel"/>
    <w:tmpl w:val="F2A8CAD8"/>
    <w:lvl w:ilvl="0">
      <w:start w:val="1"/>
      <w:numFmt w:val="decimal"/>
      <w:pStyle w:val="SIO22008SECTION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IO22008Subsection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2E5E7C5B"/>
    <w:multiLevelType w:val="multilevel"/>
    <w:tmpl w:val="D99A9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392E4B4E"/>
    <w:multiLevelType w:val="hybridMultilevel"/>
    <w:tmpl w:val="8438EF3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7A4195F"/>
    <w:multiLevelType w:val="singleLevel"/>
    <w:tmpl w:val="2AEC28F2"/>
    <w:lvl w:ilvl="0">
      <w:start w:val="1"/>
      <w:numFmt w:val="decimal"/>
      <w:lvlText w:val="(%1)"/>
      <w:lvlJc w:val="right"/>
      <w:pPr>
        <w:tabs>
          <w:tab w:val="num" w:pos="648"/>
        </w:tabs>
        <w:ind w:left="0" w:firstLine="288"/>
      </w:pPr>
      <w:rPr>
        <w:rFonts w:hint="default"/>
      </w:rPr>
    </w:lvl>
  </w:abstractNum>
  <w:abstractNum w:abstractNumId="5" w15:restartNumberingAfterBreak="0">
    <w:nsid w:val="70B46CE7"/>
    <w:multiLevelType w:val="singleLevel"/>
    <w:tmpl w:val="03D081E8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num w:numId="1" w16cid:durableId="226183865">
    <w:abstractNumId w:val="2"/>
  </w:num>
  <w:num w:numId="2" w16cid:durableId="1651516094">
    <w:abstractNumId w:val="1"/>
  </w:num>
  <w:num w:numId="3" w16cid:durableId="63525456">
    <w:abstractNumId w:val="1"/>
  </w:num>
  <w:num w:numId="4" w16cid:durableId="45571950">
    <w:abstractNumId w:val="4"/>
  </w:num>
  <w:num w:numId="5" w16cid:durableId="1231618330">
    <w:abstractNumId w:val="0"/>
  </w:num>
  <w:num w:numId="6" w16cid:durableId="2012641823">
    <w:abstractNumId w:val="5"/>
  </w:num>
  <w:num w:numId="7" w16cid:durableId="1313407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embedSystemFonts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K2NDAyszA2tTS3MDdV0lEKTi0uzszPAykwrAUAJ/SnGywAAAA="/>
  </w:docVars>
  <w:rsids>
    <w:rsidRoot w:val="00D35D3A"/>
    <w:rsid w:val="0000742B"/>
    <w:rsid w:val="00027E3D"/>
    <w:rsid w:val="000907A1"/>
    <w:rsid w:val="000B04D8"/>
    <w:rsid w:val="000B755F"/>
    <w:rsid w:val="000E0AFD"/>
    <w:rsid w:val="001E23C7"/>
    <w:rsid w:val="00277D8B"/>
    <w:rsid w:val="00285410"/>
    <w:rsid w:val="002870FF"/>
    <w:rsid w:val="002D318B"/>
    <w:rsid w:val="002E01FE"/>
    <w:rsid w:val="002E0B90"/>
    <w:rsid w:val="003118B9"/>
    <w:rsid w:val="00325832"/>
    <w:rsid w:val="00340DBA"/>
    <w:rsid w:val="003972DE"/>
    <w:rsid w:val="003A3726"/>
    <w:rsid w:val="003C3911"/>
    <w:rsid w:val="00404C20"/>
    <w:rsid w:val="004051AC"/>
    <w:rsid w:val="004414E1"/>
    <w:rsid w:val="004B25AD"/>
    <w:rsid w:val="004B3748"/>
    <w:rsid w:val="004D1B5B"/>
    <w:rsid w:val="004D400E"/>
    <w:rsid w:val="0061156A"/>
    <w:rsid w:val="00694658"/>
    <w:rsid w:val="00717672"/>
    <w:rsid w:val="007C0EA8"/>
    <w:rsid w:val="0090216C"/>
    <w:rsid w:val="009026C4"/>
    <w:rsid w:val="00973621"/>
    <w:rsid w:val="009876AA"/>
    <w:rsid w:val="00991841"/>
    <w:rsid w:val="009F3475"/>
    <w:rsid w:val="00A13B10"/>
    <w:rsid w:val="00A4004C"/>
    <w:rsid w:val="00A936E8"/>
    <w:rsid w:val="00BE3999"/>
    <w:rsid w:val="00C552BE"/>
    <w:rsid w:val="00D35D3A"/>
    <w:rsid w:val="00D97CF1"/>
    <w:rsid w:val="00DC758B"/>
    <w:rsid w:val="00E00A94"/>
    <w:rsid w:val="00E51A5C"/>
    <w:rsid w:val="00E83C00"/>
    <w:rsid w:val="00EC4237"/>
    <w:rsid w:val="00F2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,"/>
  <w14:docId w14:val="1939F592"/>
  <w15:chartTrackingRefBased/>
  <w15:docId w15:val="{3B5A760D-6C35-E84A-8FC9-E68354FB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SE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fr-FR"/>
    </w:rPr>
  </w:style>
  <w:style w:type="paragraph" w:styleId="Heading1">
    <w:name w:val="heading 1"/>
    <w:basedOn w:val="SIO22008Title"/>
    <w:link w:val="Heading1Char"/>
    <w:uiPriority w:val="9"/>
    <w:qFormat/>
    <w:rsid w:val="00E83C00"/>
    <w:pPr>
      <w:outlineLvl w:val="0"/>
    </w:pPr>
    <w:rPr>
      <w:sz w:val="3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O22008SECTION0">
    <w:name w:val="SIO2 2008  SECTION*"/>
    <w:basedOn w:val="SIO22008SECTION"/>
    <w:pPr>
      <w:numPr>
        <w:numId w:val="0"/>
      </w:numPr>
    </w:pPr>
  </w:style>
  <w:style w:type="paragraph" w:styleId="PlainText">
    <w:name w:val="Plain Text"/>
    <w:basedOn w:val="Normal"/>
    <w:rPr>
      <w:rFonts w:ascii="Courier New" w:hAnsi="Courier New"/>
    </w:rPr>
  </w:style>
  <w:style w:type="paragraph" w:customStyle="1" w:styleId="SIO22008Captions">
    <w:name w:val="SIO2 2008 Captions"/>
    <w:basedOn w:val="Normal"/>
    <w:pPr>
      <w:spacing w:before="200" w:after="200"/>
      <w:jc w:val="center"/>
    </w:pPr>
  </w:style>
  <w:style w:type="paragraph" w:customStyle="1" w:styleId="SIO22008MainText">
    <w:name w:val="SIO2 2008  Main Text"/>
    <w:basedOn w:val="Normal"/>
    <w:pPr>
      <w:ind w:firstLine="284"/>
      <w:jc w:val="both"/>
    </w:pPr>
  </w:style>
  <w:style w:type="paragraph" w:customStyle="1" w:styleId="SIO22008Subsection">
    <w:name w:val="SIO2 2008 Subsection"/>
    <w:basedOn w:val="Normal"/>
    <w:next w:val="SIO22008MainText"/>
    <w:pPr>
      <w:numPr>
        <w:ilvl w:val="1"/>
        <w:numId w:val="3"/>
      </w:numPr>
      <w:tabs>
        <w:tab w:val="clear" w:pos="720"/>
        <w:tab w:val="num" w:pos="540"/>
      </w:tabs>
      <w:spacing w:after="200"/>
    </w:pPr>
    <w:rPr>
      <w:b/>
      <w:sz w:val="24"/>
    </w:rPr>
  </w:style>
  <w:style w:type="paragraph" w:customStyle="1" w:styleId="SIO22008SECTION">
    <w:name w:val="SIO2 2008  SECTION"/>
    <w:basedOn w:val="Normal"/>
    <w:next w:val="SIO22008MainText"/>
    <w:pPr>
      <w:numPr>
        <w:numId w:val="3"/>
      </w:numPr>
      <w:jc w:val="center"/>
    </w:pPr>
    <w:rPr>
      <w:b/>
      <w:caps/>
      <w:sz w:val="24"/>
    </w:rPr>
  </w:style>
  <w:style w:type="paragraph" w:customStyle="1" w:styleId="SIO22008Authors">
    <w:name w:val="SIO2 2008 Authors"/>
    <w:basedOn w:val="Normal"/>
    <w:pPr>
      <w:jc w:val="center"/>
    </w:pPr>
    <w:rPr>
      <w:sz w:val="24"/>
    </w:rPr>
  </w:style>
  <w:style w:type="paragraph" w:customStyle="1" w:styleId="SIO22008Title">
    <w:name w:val="SIO2 2008 Title"/>
    <w:basedOn w:val="Normal"/>
    <w:next w:val="SIO22008Authors"/>
    <w:pPr>
      <w:spacing w:after="200"/>
      <w:jc w:val="center"/>
    </w:pPr>
    <w:rPr>
      <w:b/>
      <w:sz w:val="28"/>
    </w:rPr>
  </w:style>
  <w:style w:type="paragraph" w:customStyle="1" w:styleId="SIO22008Figure">
    <w:name w:val="SIO2 2008  Figure"/>
    <w:basedOn w:val="SIO22008MainText"/>
    <w:pPr>
      <w:spacing w:before="120"/>
      <w:ind w:firstLine="0"/>
      <w:jc w:val="center"/>
    </w:pPr>
  </w:style>
  <w:style w:type="paragraph" w:customStyle="1" w:styleId="SIO22008Equation">
    <w:name w:val="SIO2 2008 Equation"/>
    <w:basedOn w:val="SIO22008MainText"/>
    <w:pPr>
      <w:tabs>
        <w:tab w:val="left" w:pos="4500"/>
      </w:tabs>
      <w:ind w:firstLine="0"/>
    </w:pPr>
  </w:style>
  <w:style w:type="paragraph" w:customStyle="1" w:styleId="SIO22008References">
    <w:name w:val="SIO2 2008 References"/>
    <w:basedOn w:val="SIO22008MainText"/>
    <w:pPr>
      <w:ind w:left="630" w:hanging="360"/>
    </w:pPr>
  </w:style>
  <w:style w:type="character" w:styleId="Hyperlink">
    <w:name w:val="Hyperlink"/>
    <w:rPr>
      <w:color w:val="0000FF"/>
      <w:u w:val="single"/>
    </w:rPr>
  </w:style>
  <w:style w:type="paragraph" w:styleId="Caption">
    <w:name w:val="caption"/>
    <w:basedOn w:val="Normal"/>
    <w:next w:val="Normal"/>
    <w:unhideWhenUsed/>
    <w:qFormat/>
    <w:rsid w:val="000B04D8"/>
    <w:rPr>
      <w:b/>
      <w:bCs/>
    </w:rPr>
  </w:style>
  <w:style w:type="paragraph" w:styleId="Header">
    <w:name w:val="header"/>
    <w:basedOn w:val="Normal"/>
    <w:link w:val="HeaderChar"/>
    <w:rsid w:val="00340DB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40DBA"/>
    <w:rPr>
      <w:lang w:val="en-US" w:eastAsia="fr-FR"/>
    </w:rPr>
  </w:style>
  <w:style w:type="paragraph" w:styleId="Footer">
    <w:name w:val="footer"/>
    <w:basedOn w:val="Normal"/>
    <w:link w:val="FooterChar"/>
    <w:uiPriority w:val="99"/>
    <w:rsid w:val="00340DB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40DBA"/>
    <w:rPr>
      <w:lang w:val="en-US" w:eastAsia="fr-FR"/>
    </w:rPr>
  </w:style>
  <w:style w:type="character" w:customStyle="1" w:styleId="Heading1Char">
    <w:name w:val="Heading 1 Char"/>
    <w:link w:val="Heading1"/>
    <w:uiPriority w:val="9"/>
    <w:rsid w:val="00E83C00"/>
    <w:rPr>
      <w:b/>
      <w:sz w:val="32"/>
      <w:szCs w:val="21"/>
      <w:lang w:val="en-US" w:eastAsia="fr-FR"/>
    </w:rPr>
  </w:style>
  <w:style w:type="paragraph" w:styleId="NormalWeb">
    <w:name w:val="Normal (Web)"/>
    <w:basedOn w:val="Normal"/>
    <w:uiPriority w:val="99"/>
    <w:unhideWhenUsed/>
    <w:rsid w:val="00340DBA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40DBA"/>
  </w:style>
  <w:style w:type="character" w:customStyle="1" w:styleId="eop">
    <w:name w:val="eop"/>
    <w:basedOn w:val="DefaultParagraphFont"/>
    <w:rsid w:val="00340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2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34272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S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9EA794A37504E8ACABA0C6673AF9C" ma:contentTypeVersion="3" ma:contentTypeDescription="Create a new document." ma:contentTypeScope="" ma:versionID="08944e10921e3a189b088f661fd07244">
  <xsd:schema xmlns:xsd="http://www.w3.org/2001/XMLSchema" xmlns:xs="http://www.w3.org/2001/XMLSchema" xmlns:p="http://schemas.microsoft.com/office/2006/metadata/properties" xmlns:ns2="04edf6b1-a040-4949-a2bd-a187e9fe83ef" targetNamespace="http://schemas.microsoft.com/office/2006/metadata/properties" ma:root="true" ma:fieldsID="80038238e20222f1e4eb4f9ffde5f254" ns2:_="">
    <xsd:import namespace="04edf6b1-a040-4949-a2bd-a187e9fe83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df6b1-a040-4949-a2bd-a187e9fe8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DE0FFF-9AA8-44B6-82AA-231E0F91E9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D4B7AF-32F2-49B4-8668-DC301476ADE9}">
  <ds:schemaRefs>
    <ds:schemaRef ds:uri="http://schemas.microsoft.com/office/2006/metadata/properties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942E4129-C057-46AC-94DA-2C8336FB1AA4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4edf6b1-a040-4949-a2bd-a187e9fe83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MSM.dot</Template>
  <TotalTime>4</TotalTime>
  <Pages>2</Pages>
  <Words>415</Words>
  <Characters>2238</Characters>
  <Application>Microsoft Office Word</Application>
  <DocSecurity>0</DocSecurity>
  <Lines>18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Instructions for Preparing Manuscripts</vt:lpstr>
      <vt:lpstr>Instructions for Preparing Manuscripts</vt:lpstr>
      <vt:lpstr>Instructions for Preparing Manuscripts</vt:lpstr>
    </vt:vector>
  </TitlesOfParts>
  <Company>Hewlett-Packard Company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Preparing Manuscripts</dc:title>
  <dc:subject/>
  <dc:creator>Bart F. Romanowicz</dc:creator>
  <cp:keywords/>
  <cp:lastModifiedBy>Francesca Mocci</cp:lastModifiedBy>
  <cp:revision>2</cp:revision>
  <cp:lastPrinted>2003-11-04T20:48:00Z</cp:lastPrinted>
  <dcterms:created xsi:type="dcterms:W3CDTF">2026-03-02T14:17:00Z</dcterms:created>
  <dcterms:modified xsi:type="dcterms:W3CDTF">2026-03-02T14:17:00Z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0x010100AB69EA794A37504E8ACABA0C6673AF9C</vt:lpwstr>
  </property>
  <property fmtid="{D5CDD505-2E9C-101B-9397-08002B2CF9AE}" pid="3" name="_activity">
    <vt:lpwstr/>
  </property>
</Properties>
</file>